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05NU00 School Met De Bijbel (Het Visnet)</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D218E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D218E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D218E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D218E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D218E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D218E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D218E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76225"/>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4689580" w:displacedByCustomXml="next"/>
    <w:bookmarkStart w:id="31" w:name="_Toc444689544" w:displacedByCustomXml="next"/>
    <w:bookmarkStart w:id="32"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183002" w:displacedByCustomXml="prev"/>
        <w:bookmarkStart w:id="34" w:name="_Toc353189210" w:displacedByCustomXml="prev"/>
        <w:bookmarkStart w:id="35" w:name="_Toc353189625" w:displacedByCustomXml="prev"/>
        <w:bookmarkStart w:id="36" w:name="_Toc353189928" w:displacedByCustomXml="prev"/>
        <w:bookmarkStart w:id="37" w:name="_Toc353189950" w:displacedByCustomXml="prev"/>
        <w:bookmarkStart w:id="38" w:name="_Toc353190063" w:displacedByCustomXml="prev"/>
        <w:bookmarkStart w:id="39" w:name="_Toc353190464" w:displacedByCustomXml="prev"/>
        <w:bookmarkStart w:id="40" w:name="_Toc353190618" w:displacedByCustomXml="prev"/>
        <w:bookmarkStart w:id="41" w:name="_Toc353528766" w:displacedByCustomXml="prev"/>
        <w:bookmarkStart w:id="42" w:name="_Toc353881037" w:displacedByCustomXml="prev"/>
        <w:bookmarkStart w:id="43" w:name="_Toc35388136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D218E0"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95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95282"/>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27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27695"/>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2451"/>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27695"/>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2451"/>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2451"/>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24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2451"/>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2451"/>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2451"/>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95282"/>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27695"/>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27695"/>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2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2451"/>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2451"/>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95282"/>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95282"/>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95282"/>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D218E0">
          <w:rPr>
            <w:noProof/>
            <w:sz w:val="18"/>
            <w:szCs w:val="18"/>
          </w:rPr>
          <w:t>21</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8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18E0"/>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854FDEA3-7BC0-49A1-83C0-67E9751C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FA39C49A</Template>
  <TotalTime>0</TotalTime>
  <Pages>36</Pages>
  <Words>2123</Words>
  <Characters>11679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Ria Meurs</cp:lastModifiedBy>
  <cp:revision>2</cp:revision>
  <dcterms:created xsi:type="dcterms:W3CDTF">2020-03-26T10:19:00Z</dcterms:created>
  <dcterms:modified xsi:type="dcterms:W3CDTF">2020-03-26T10:19:00Z</dcterms:modified>
</cp:coreProperties>
</file>